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le"/>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Heading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Heading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26987ACE" w:rsidR="00C85C8B" w:rsidRPr="00B16706" w:rsidRDefault="00E842CE" w:rsidP="00C85C8B">
                <w:pPr>
                  <w:rPr>
                    <w:rFonts w:ascii="Arial" w:hAnsi="Arial" w:cs="Arial"/>
                    <w:color w:val="808080"/>
                    <w:sz w:val="16"/>
                    <w:szCs w:val="20"/>
                    <w:lang w:eastAsia="de-DE"/>
                  </w:rPr>
                </w:pPr>
                <w:r>
                  <w:rPr>
                    <w:rFonts w:ascii="Arial" w:hAnsi="Arial" w:cs="Arial"/>
                    <w:color w:val="808080"/>
                    <w:sz w:val="16"/>
                    <w:szCs w:val="20"/>
                    <w:lang w:eastAsia="de-DE"/>
                  </w:rPr>
                  <w:t>The International Securities Lending Association</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5D6D7387" w:rsidR="00C85C8B" w:rsidRPr="00B16706" w:rsidRDefault="00152111"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E842CE">
                  <w:rPr>
                    <w:rFonts w:ascii="Arial" w:hAnsi="Arial" w:cs="Arial"/>
                    <w:sz w:val="16"/>
                    <w:szCs w:val="20"/>
                    <w:lang w:eastAsia="de-DE"/>
                  </w:rPr>
                  <w:t>Other Financial service providers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0BCA41A0" w:rsidR="00C85C8B" w:rsidRPr="00B16706" w:rsidRDefault="00E842CE"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334C927" w:rsidR="00C85C8B" w:rsidRPr="00B16706" w:rsidRDefault="00E842CE"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0E253E3C" w14:textId="466E345D" w:rsidR="00D02884" w:rsidRDefault="00D02884" w:rsidP="00D02884">
      <w:permStart w:id="1632727143" w:edGrp="everyone"/>
      <w:r>
        <w:t>TYPE YOUR TEXT HERE</w:t>
      </w:r>
    </w:p>
    <w:permEnd w:id="1632727143"/>
    <w:p w14:paraId="45D13BD8" w14:textId="77777777"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7D72EA6D" w14:textId="77777777" w:rsidR="00D02884" w:rsidRDefault="00D02884" w:rsidP="00D02884">
      <w:permStart w:id="1927289032" w:edGrp="everyone"/>
      <w:r>
        <w:t>TYPE YOUR TEXT HERE</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3C5FDDC3" w14:textId="59647700" w:rsidR="00D02884" w:rsidRDefault="00D02884" w:rsidP="00D02884">
      <w:permStart w:id="707614466" w:edGrp="everyone"/>
      <w:r>
        <w:t>TYPE YOUR T</w:t>
      </w:r>
      <w:r w:rsidR="00D039B6">
        <w:t>E</w:t>
      </w:r>
      <w:r>
        <w:t>XT HERE</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0D181590" w14:textId="7D8AB999" w:rsidR="00D02884" w:rsidRDefault="00D02884" w:rsidP="00D02884">
      <w:permStart w:id="1750483000" w:edGrp="everyone"/>
      <w:r>
        <w:t>TYPE YOUR TEXT HERE</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5E9361BD" w14:textId="513F3B3F" w:rsidR="00D02884" w:rsidRDefault="00D02884" w:rsidP="00D02884">
      <w:permStart w:id="1744045598" w:edGrp="everyone"/>
      <w:r>
        <w:t>TYPE YOUR TEXT HERE</w:t>
      </w:r>
    </w:p>
    <w:permEnd w:id="1744045598"/>
    <w:p w14:paraId="57197F9A" w14:textId="77777777"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77777777" w:rsidR="00D02884" w:rsidRDefault="00D02884" w:rsidP="00D02884">
      <w:permStart w:id="505167219" w:edGrp="everyone"/>
      <w:r>
        <w:t>TYPE YOUR TEXT HERE</w:t>
      </w:r>
    </w:p>
    <w:permEnd w:id="505167219"/>
    <w:p w14:paraId="4C33B9E7" w14:textId="77777777" w:rsidR="00D02884" w:rsidRDefault="00D02884" w:rsidP="00D02884">
      <w:r>
        <w:lastRenderedPageBreak/>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77777777" w:rsidR="00D02884" w:rsidRDefault="00D02884" w:rsidP="00D02884">
      <w:permStart w:id="2039760976" w:edGrp="everyone"/>
      <w:r>
        <w:t>TYPE YOUR TEXT HERE</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72CB0BBB" w14:textId="77777777" w:rsidR="00D02884" w:rsidRDefault="00D02884" w:rsidP="00D02884">
      <w:permStart w:id="1121714453" w:edGrp="everyone"/>
      <w:r>
        <w:t>TYPE YOUR TEXT HERE</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79840AA2" w14:textId="77777777" w:rsidR="00D02884" w:rsidRDefault="00D02884" w:rsidP="00D02884">
      <w:permStart w:id="814236590" w:edGrp="everyone"/>
      <w:r>
        <w:t>TYPE YOUR TEXT HERE</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132196D2" w14:textId="2EDE9525" w:rsidR="00152111" w:rsidRDefault="00152111" w:rsidP="00152111">
      <w:pPr>
        <w:ind w:left="-284" w:right="-330"/>
      </w:pPr>
      <w:permStart w:id="837683724" w:edGrp="everyone"/>
      <w:r w:rsidRPr="00F11CAB">
        <w:t>Members of the International Securities Lending Association (ISLA)</w:t>
      </w:r>
      <w:r>
        <w:t xml:space="preserve"> strongly disagree with ESMA’s proposal to reinforce third party commitments for locate requirements and firmly believe that the existing rules are sufficient.</w:t>
      </w:r>
    </w:p>
    <w:p w14:paraId="2C0C8921" w14:textId="77777777" w:rsidR="00152111" w:rsidRDefault="00152111" w:rsidP="00152111">
      <w:pPr>
        <w:ind w:left="-284" w:right="-330"/>
      </w:pPr>
    </w:p>
    <w:p w14:paraId="0AA3B9A7" w14:textId="4977BF5F" w:rsidR="00152111" w:rsidRDefault="00152111" w:rsidP="00152111">
      <w:pPr>
        <w:ind w:left="-284" w:right="-330"/>
      </w:pPr>
      <w:r>
        <w:t xml:space="preserve">The core reason for the review of these rules is cited as the activity around so called ‘meme’ stock trading that was observed in the United States, earlier in 2021. This activity was not mimicked across Europe, leading ISLA to assume that Europe already has sufficient controls in place to prevent this type of activity. Anti-collusive regulation in Europe is generally more rigorous than in the US, for example the Market Abuse Regulation (MAR), applies to all EU listed financial instruments, that retail investors who give or receive trading advice, must abide by. This alone makes it harder for retail investors in Europe to unite and undermine the short selling strategy of a hedge fund, which was a key driver for the incident that occurred. </w:t>
      </w:r>
    </w:p>
    <w:p w14:paraId="11F57E00" w14:textId="77777777" w:rsidR="00152111" w:rsidRDefault="00152111" w:rsidP="00152111">
      <w:pPr>
        <w:ind w:left="-284" w:right="-330"/>
      </w:pPr>
    </w:p>
    <w:p w14:paraId="4615FA75" w14:textId="77777777" w:rsidR="00152111" w:rsidRDefault="00152111" w:rsidP="00152111">
      <w:pPr>
        <w:ind w:left="-284" w:right="-330"/>
      </w:pPr>
      <w:r>
        <w:t>On the 18</w:t>
      </w:r>
      <w:r w:rsidRPr="00501A1C">
        <w:rPr>
          <w:vertAlign w:val="superscript"/>
        </w:rPr>
        <w:t>th</w:t>
      </w:r>
      <w:r>
        <w:t xml:space="preserve"> of October the SEC released a </w:t>
      </w:r>
      <w:hyperlink r:id="rId19" w:history="1">
        <w:r w:rsidRPr="004E4DA9">
          <w:rPr>
            <w:rStyle w:val="Hyperlink"/>
          </w:rPr>
          <w:t>report</w:t>
        </w:r>
      </w:hyperlink>
      <w:r>
        <w:t xml:space="preserve"> examining the high volatility surrounding the security GameStop and proposed no significant policy changes as a result, indicating that the market functioned as it should, with the relevant controls in place at present, and indeed made the point that the situation was not in their view caused by abusive short selling activity.</w:t>
      </w:r>
    </w:p>
    <w:p w14:paraId="54363C96" w14:textId="11EF7B5A" w:rsidR="00152111" w:rsidRDefault="00152111" w:rsidP="00152111">
      <w:pPr>
        <w:ind w:left="-284" w:right="-330"/>
      </w:pPr>
      <w:r>
        <w:t xml:space="preserve">ISLA considers that the recent and upcoming regulatory changes brought in by SFTR and CSDR respectively enhance both visibility of the build-up of borrowed positions, in the case of SFTR, and </w:t>
      </w:r>
      <w:r>
        <w:lastRenderedPageBreak/>
        <w:t xml:space="preserve">incentives to ensure efficient settlement of deliveries in the case of CSDR. ISLA considers that these changes, and the benefits they bring, should be allowed to fully bed in before any further measures in this area are considered. </w:t>
      </w:r>
    </w:p>
    <w:p w14:paraId="2B5BEBC3" w14:textId="77777777" w:rsidR="00152111" w:rsidRPr="00E633F9" w:rsidRDefault="00152111" w:rsidP="00152111">
      <w:pPr>
        <w:ind w:left="-284" w:right="-330"/>
      </w:pPr>
    </w:p>
    <w:p w14:paraId="3FBF176A" w14:textId="77777777" w:rsidR="00152111" w:rsidRDefault="00152111" w:rsidP="00152111">
      <w:pPr>
        <w:ind w:left="-284" w:right="-330"/>
      </w:pPr>
      <w:r>
        <w:t xml:space="preserve">Finally, ISLA suggests that if there has been a significant ‘surge in trading by retail investors’ as cited in the ESMA </w:t>
      </w:r>
      <w:hyperlink r:id="rId20" w:history="1">
        <w:r w:rsidRPr="00F9026C">
          <w:rPr>
            <w:rStyle w:val="Hyperlink"/>
          </w:rPr>
          <w:t>Trends, Risk &amp; Vulnerabilities Report</w:t>
        </w:r>
      </w:hyperlink>
      <w:r>
        <w:t xml:space="preserve"> issued in September 2021, then education by the regulator to those market players is also key. ESMA should look to further expand guidance to retail investors as a result so that they understand the associated risks. </w:t>
      </w:r>
    </w:p>
    <w:p w14:paraId="20F21DF1" w14:textId="007056EF" w:rsidR="00152111" w:rsidRDefault="00152111" w:rsidP="00152111">
      <w:pPr>
        <w:ind w:left="-284" w:right="-330"/>
      </w:pPr>
      <w:r w:rsidRPr="00E161D8">
        <w:t>To conclude, ISLA considers that the biggest concern to the membership base of a change in rules</w:t>
      </w:r>
      <w:r>
        <w:t>,</w:t>
      </w:r>
      <w:r w:rsidRPr="00E161D8">
        <w:t xml:space="preserve"> is </w:t>
      </w:r>
      <w:r>
        <w:t xml:space="preserve">the </w:t>
      </w:r>
      <w:r w:rsidRPr="00E161D8">
        <w:t>po</w:t>
      </w:r>
      <w:r>
        <w:t>ssible</w:t>
      </w:r>
      <w:r w:rsidRPr="00E161D8">
        <w:t xml:space="preserve"> impact to market liquidity</w:t>
      </w:r>
      <w:r>
        <w:t xml:space="preserve"> and highlight that a potential consequence to the proposal in 190 (b) of the consultation paper, may indirectly impact smaller market participants. ISLA believe that changes to the current locate rules would result in an increased cost to cover, benefiting the larger market participants who have access to a greater pool of securities. The proposed rule changes to locates could curtail liquidity and damage borrowers’ abilities to fulfil other client orders well beyond shorting strategies with widespread consequences. </w:t>
      </w:r>
    </w:p>
    <w:p w14:paraId="70C3C00D" w14:textId="77777777" w:rsidR="00152111" w:rsidRPr="00E161D8" w:rsidRDefault="00152111" w:rsidP="00152111">
      <w:pPr>
        <w:ind w:left="-284" w:right="-330"/>
      </w:pPr>
    </w:p>
    <w:p w14:paraId="773520B0" w14:textId="7DE3FFF0" w:rsidR="00D02884" w:rsidRDefault="00152111" w:rsidP="00152111">
      <w:pPr>
        <w:ind w:left="-284" w:right="-330"/>
        <w:rPr>
          <w:lang w:eastAsia="ja-JP"/>
        </w:rPr>
      </w:pPr>
      <w:r w:rsidRPr="0024369B">
        <w:rPr>
          <w:lang w:eastAsia="ja-JP"/>
        </w:rPr>
        <w:t xml:space="preserve">ISLA </w:t>
      </w:r>
      <w:r>
        <w:rPr>
          <w:lang w:eastAsia="ja-JP"/>
        </w:rPr>
        <w:t xml:space="preserve">also believe that </w:t>
      </w:r>
      <w:r w:rsidRPr="0024369B">
        <w:rPr>
          <w:lang w:eastAsia="ja-JP"/>
        </w:rPr>
        <w:t>global alignment</w:t>
      </w:r>
      <w:r>
        <w:rPr>
          <w:lang w:eastAsia="ja-JP"/>
        </w:rPr>
        <w:t xml:space="preserve"> should be maintained between</w:t>
      </w:r>
      <w:r w:rsidRPr="0024369B">
        <w:rPr>
          <w:lang w:eastAsia="ja-JP"/>
        </w:rPr>
        <w:t xml:space="preserve"> the </w:t>
      </w:r>
      <w:r>
        <w:rPr>
          <w:lang w:eastAsia="ja-JP"/>
        </w:rPr>
        <w:t xml:space="preserve">rules outlined in the </w:t>
      </w:r>
      <w:r w:rsidRPr="0024369B">
        <w:rPr>
          <w:lang w:eastAsia="ja-JP"/>
        </w:rPr>
        <w:t xml:space="preserve">European Short Selling Regulation </w:t>
      </w:r>
      <w:r>
        <w:rPr>
          <w:lang w:eastAsia="ja-JP"/>
        </w:rPr>
        <w:t xml:space="preserve">and </w:t>
      </w:r>
      <w:r w:rsidRPr="0024369B">
        <w:rPr>
          <w:lang w:eastAsia="ja-JP"/>
        </w:rPr>
        <w:t>R</w:t>
      </w:r>
      <w:r>
        <w:rPr>
          <w:lang w:eastAsia="ja-JP"/>
        </w:rPr>
        <w:t xml:space="preserve">ULE 203 of the </w:t>
      </w:r>
      <w:r w:rsidRPr="0024369B">
        <w:rPr>
          <w:lang w:eastAsia="ja-JP"/>
        </w:rPr>
        <w:t>SHO rules in the US</w:t>
      </w:r>
      <w:r>
        <w:rPr>
          <w:lang w:eastAsia="ja-JP"/>
        </w:rPr>
        <w:t>.</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51DED80D" w14:textId="77777777" w:rsidR="00152111" w:rsidRDefault="00152111" w:rsidP="00152111">
      <w:pPr>
        <w:ind w:left="-284" w:right="-472"/>
      </w:pPr>
      <w:permStart w:id="1011105196" w:edGrp="everyone"/>
      <w:r>
        <w:t xml:space="preserve">ISLA agree to the introduction of a five-year long record keeping obligation for locate requirements and understand that this is already standard market practice across Europe. ISLA would however comment that any record keeping requirements prescribed by ESMA, are not too rigid in terms of format, in that they cause unnecessary additional operational burden to market participants. </w:t>
      </w:r>
    </w:p>
    <w:p w14:paraId="18598D0E" w14:textId="77777777" w:rsidR="00152111" w:rsidRDefault="00152111" w:rsidP="00152111">
      <w:pPr>
        <w:ind w:left="-284" w:right="-472"/>
      </w:pPr>
    </w:p>
    <w:p w14:paraId="4FF6BDB8" w14:textId="7B7D4412" w:rsidR="00D02884" w:rsidRDefault="00152111" w:rsidP="00152111">
      <w:pPr>
        <w:ind w:left="-284" w:right="-472"/>
      </w:pPr>
      <w:r>
        <w:t>ISLA does not propose any significant changes to Implementing Regulation 827/2012 that states evidence of locates must be ‘provided in a durable medium’, other than the length of time that evidence of existence of arrangements must be kept, aiding RCA’s supervision.</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367FDED" w14:textId="77777777" w:rsidR="00D02884" w:rsidRDefault="00D02884" w:rsidP="00D02884">
      <w:permStart w:id="605506472" w:edGrp="everyone"/>
      <w:r>
        <w:t>TYPE YOUR TEXT HERE</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1727AD40" w14:textId="77777777" w:rsidR="00D02884" w:rsidRDefault="00D02884" w:rsidP="00D02884">
      <w:permStart w:id="1582846376" w:edGrp="everyone"/>
      <w:r>
        <w:t>TYPE YOUR TEXT HERE</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lastRenderedPageBreak/>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93B0ABF" w14:textId="77777777" w:rsidR="00D02884" w:rsidRDefault="00D02884" w:rsidP="00D02884">
      <w:permStart w:id="1861689712" w:edGrp="everyone"/>
      <w:r>
        <w:t>TYPE YOUR TEXT HERE</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2F919AFD" w14:textId="77777777" w:rsidR="00D02884" w:rsidRDefault="00D02884" w:rsidP="00D02884">
      <w:permStart w:id="1477983117" w:edGrp="everyone"/>
      <w:r>
        <w:t>TYPE YOUR TEXT HERE</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098E257F" w14:textId="77777777" w:rsidR="00D02884" w:rsidRDefault="00D02884" w:rsidP="00D02884">
      <w:permStart w:id="316369119" w:edGrp="everyone"/>
      <w:r>
        <w:t>TYPE YOUR TEXT HERE</w:t>
      </w:r>
    </w:p>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9AD9957" w14:textId="77777777" w:rsidR="00D02884" w:rsidRDefault="00D02884" w:rsidP="00D02884">
      <w:permStart w:id="1955013049" w:edGrp="everyone"/>
      <w:r>
        <w:t>TYPE YOUR TEXT HERE</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49C86268" w14:textId="77777777" w:rsidR="00D02884" w:rsidRDefault="00D02884" w:rsidP="00D02884">
      <w:permStart w:id="1440757531" w:edGrp="everyone"/>
      <w:r>
        <w:t>TYPE YOUR TEXT HERE</w:t>
      </w:r>
    </w:p>
    <w:permEnd w:id="1440757531"/>
    <w:p w14:paraId="27740E58" w14:textId="7777777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21"/>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7C90A" w14:textId="77777777" w:rsidR="007779DF" w:rsidRDefault="007779DF" w:rsidP="007E7997">
      <w:r>
        <w:separator/>
      </w:r>
    </w:p>
  </w:endnote>
  <w:endnote w:type="continuationSeparator" w:id="0">
    <w:p w14:paraId="44B222D4" w14:textId="77777777" w:rsidR="007779DF" w:rsidRDefault="007779DF" w:rsidP="007E7997">
      <w:r>
        <w:continuationSeparator/>
      </w:r>
    </w:p>
  </w:endnote>
  <w:endnote w:type="continuationNotice" w:id="1">
    <w:p w14:paraId="69974932" w14:textId="77777777" w:rsidR="007779DF" w:rsidRDefault="00777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32BB0" w14:textId="77777777" w:rsidR="007779DF" w:rsidRDefault="007779DF" w:rsidP="007E7997">
      <w:r>
        <w:separator/>
      </w:r>
    </w:p>
  </w:footnote>
  <w:footnote w:type="continuationSeparator" w:id="0">
    <w:p w14:paraId="630CDECF" w14:textId="77777777" w:rsidR="007779DF" w:rsidRDefault="007779DF" w:rsidP="007E7997">
      <w:r>
        <w:continuationSeparator/>
      </w:r>
    </w:p>
  </w:footnote>
  <w:footnote w:type="continuationNotice" w:id="1">
    <w:p w14:paraId="661E0B06" w14:textId="77777777" w:rsidR="007779DF" w:rsidRDefault="007779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Header"/>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3436"/>
    <w:rsid w:val="001355E6"/>
    <w:rsid w:val="0013644A"/>
    <w:rsid w:val="00140BA6"/>
    <w:rsid w:val="00141946"/>
    <w:rsid w:val="00143CC7"/>
    <w:rsid w:val="00143DCA"/>
    <w:rsid w:val="00144AAD"/>
    <w:rsid w:val="001455E7"/>
    <w:rsid w:val="0014624E"/>
    <w:rsid w:val="00152111"/>
    <w:rsid w:val="001608B2"/>
    <w:rsid w:val="00160FE0"/>
    <w:rsid w:val="00163AB3"/>
    <w:rsid w:val="00164A08"/>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626"/>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1B1"/>
    <w:rsid w:val="00750210"/>
    <w:rsid w:val="00754B57"/>
    <w:rsid w:val="0075671D"/>
    <w:rsid w:val="0076002F"/>
    <w:rsid w:val="0076038B"/>
    <w:rsid w:val="00761744"/>
    <w:rsid w:val="00764582"/>
    <w:rsid w:val="00765FA3"/>
    <w:rsid w:val="00766961"/>
    <w:rsid w:val="00766B5A"/>
    <w:rsid w:val="00770C33"/>
    <w:rsid w:val="007741C3"/>
    <w:rsid w:val="007779DF"/>
    <w:rsid w:val="00777BE0"/>
    <w:rsid w:val="00780923"/>
    <w:rsid w:val="00780ACE"/>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45CE"/>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2884"/>
    <w:rsid w:val="00D039B6"/>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2CE"/>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5B4BE0"/>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yperlink" Target="https://www.esma.europa.eu/sites/default/files/library/esma50-165-1842_trv2-2021.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sec.gov/files/staff-report-equity-options-market-struction-conditions-early-2021.pdf" TargetMode="External"/><Relationship Id="rId22" Type="http://schemas.openxmlformats.org/officeDocument/2006/relationships/footer" Target="footer3.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5D5448B2187A3C4E82B143AC0F07903F" ma:contentTypeVersion="13" ma:contentTypeDescription="Create a new document." ma:contentTypeScope="" ma:versionID="cebb76c352eabcdaefa84378a1367d6b">
  <xsd:schema xmlns:xsd="http://www.w3.org/2001/XMLSchema" xmlns:xs="http://www.w3.org/2001/XMLSchema" xmlns:p="http://schemas.microsoft.com/office/2006/metadata/properties" xmlns:ns2="d64c42e7-81ce-41a0-b6c1-57d6e2805238" xmlns:ns3="3ecf9566-b028-45c4-a091-e1d15b972bf0" targetNamespace="http://schemas.microsoft.com/office/2006/metadata/properties" ma:root="true" ma:fieldsID="3fb96408eb966649188230bdfaf0cac2" ns2:_="" ns3:_="">
    <xsd:import namespace="d64c42e7-81ce-41a0-b6c1-57d6e2805238"/>
    <xsd:import namespace="3ecf9566-b028-45c4-a091-e1d15b972b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4c42e7-81ce-41a0-b6c1-57d6e2805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cf9566-b028-45c4-a091-e1d15b972bf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http://schemas.microsoft.com/sharepoint/v3"/>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324AF81C-DC47-4884-8192-D69591F1E80D}"/>
</file>

<file path=docProps/app.xml><?xml version="1.0" encoding="utf-8"?>
<Properties xmlns="http://schemas.openxmlformats.org/officeDocument/2006/extended-properties" xmlns:vt="http://schemas.openxmlformats.org/officeDocument/2006/docPropsVTypes">
  <Template>GuidelinesAndRecommendations_Template_Regular</Template>
  <TotalTime>2</TotalTime>
  <Pages>7</Pages>
  <Words>1696</Words>
  <Characters>9671</Characters>
  <Application>Microsoft Office Word</Application>
  <DocSecurity>8</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Farrah Mahmood</cp:lastModifiedBy>
  <cp:revision>2</cp:revision>
  <cp:lastPrinted>2017-07-24T14:47:00Z</cp:lastPrinted>
  <dcterms:created xsi:type="dcterms:W3CDTF">2021-11-19T16:58:00Z</dcterms:created>
  <dcterms:modified xsi:type="dcterms:W3CDTF">2021-11-19T16:58:00Z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0x0101005D5448B2187A3C4E82B143AC0F07903F</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