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Heading6Char"/>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33FBB8CA"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DC13FA">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48D555CF" w:rsidR="00C85C8B" w:rsidRPr="00B16706" w:rsidRDefault="00DC13FA"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31CAC8AA" w:rsidR="00C85C8B" w:rsidRPr="00B16706" w:rsidRDefault="00DC13FA"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9199812" w14:textId="183E7355" w:rsidR="00A31F09" w:rsidRDefault="00DC13FA" w:rsidP="00A31F09">
      <w:permStart w:id="911553143" w:edGrp="everyone"/>
      <w:r>
        <w:t>We</w:t>
      </w:r>
      <w:r>
        <w:t xml:space="preserve">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w:t>
      </w:r>
      <w:proofErr w:type="gramStart"/>
      <w:r>
        <w:t>settlement.</w:t>
      </w:r>
      <w:permEnd w:id="911553143"/>
      <w:r w:rsidR="00A31F09">
        <w:t>&lt;</w:t>
      </w:r>
      <w:proofErr w:type="gramEnd"/>
      <w:r w:rsidR="00A31F09">
        <w: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58994ED7" w14:textId="4C75B87A" w:rsidR="00A31F09" w:rsidRDefault="00DC13FA" w:rsidP="00A31F09">
      <w:permStart w:id="2081231068" w:edGrp="everyone"/>
      <w:r>
        <w:t>We</w:t>
      </w:r>
      <w:r w:rsidRPr="00DC13FA">
        <w:t xml:space="preserv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w:t>
      </w:r>
      <w:proofErr w:type="gramStart"/>
      <w:r w:rsidRPr="00DC13FA">
        <w:t>netting.</w:t>
      </w:r>
      <w:permEnd w:id="2081231068"/>
      <w:r w:rsidR="00A31F09">
        <w:t>&lt;</w:t>
      </w:r>
      <w:proofErr w:type="gramEnd"/>
      <w:r w:rsidR="00A31F09">
        <w: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031D9D4B" w14:textId="2ABA8690" w:rsidR="00A31F09" w:rsidRDefault="00DC13FA" w:rsidP="00A31F09">
      <w:permStart w:id="1439189165" w:edGrp="everyone"/>
      <w:r>
        <w:t>We</w:t>
      </w:r>
      <w:r>
        <w:t xml:space="preserv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w:t>
      </w:r>
      <w:proofErr w:type="gramStart"/>
      <w:r>
        <w:t>implementation</w:t>
      </w:r>
      <w:r>
        <w:t>.</w:t>
      </w:r>
      <w:permEnd w:id="1439189165"/>
      <w:r w:rsidR="00A31F09">
        <w:t>&lt;</w:t>
      </w:r>
      <w:proofErr w:type="gramEnd"/>
      <w:r w:rsidR="00A31F09">
        <w: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A7D04" w14:textId="77777777" w:rsidR="00F10906" w:rsidRDefault="00F10906" w:rsidP="007E7997">
      <w:r>
        <w:separator/>
      </w:r>
    </w:p>
  </w:endnote>
  <w:endnote w:type="continuationSeparator" w:id="0">
    <w:p w14:paraId="5999A606" w14:textId="77777777" w:rsidR="00F10906" w:rsidRDefault="00F10906" w:rsidP="007E7997">
      <w:r>
        <w:continuationSeparator/>
      </w:r>
    </w:p>
  </w:endnote>
  <w:endnote w:type="continuationNotice" w:id="1">
    <w:p w14:paraId="1D0B4400" w14:textId="77777777" w:rsidR="00F10906" w:rsidRDefault="00F10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58873" w14:textId="77777777" w:rsidR="00F10906" w:rsidRDefault="00F10906" w:rsidP="007E7997">
      <w:r>
        <w:separator/>
      </w:r>
    </w:p>
  </w:footnote>
  <w:footnote w:type="continuationSeparator" w:id="0">
    <w:p w14:paraId="4DA836D0" w14:textId="77777777" w:rsidR="00F10906" w:rsidRDefault="00F10906" w:rsidP="007E7997">
      <w:r>
        <w:continuationSeparator/>
      </w:r>
    </w:p>
  </w:footnote>
  <w:footnote w:type="continuationNotice" w:id="1">
    <w:p w14:paraId="77216891" w14:textId="77777777" w:rsidR="00F10906" w:rsidRDefault="00F109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13FA"/>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0906"/>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5</Pages>
  <Words>771</Words>
  <Characters>4397</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Göksu Sarigul</cp:lastModifiedBy>
  <cp:revision>2</cp:revision>
  <cp:lastPrinted>2017-07-24T14:47:00Z</cp:lastPrinted>
  <dcterms:created xsi:type="dcterms:W3CDTF">2022-09-02T12:27:00Z</dcterms:created>
  <dcterms:modified xsi:type="dcterms:W3CDTF">2022-09-02T12:27:00Z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